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A94F26" w14:textId="77777777" w:rsidR="001A0548" w:rsidRDefault="001A0548"/>
    <w:p w14:paraId="204E3D26" w14:textId="045E1156" w:rsidR="001A0548" w:rsidRDefault="001A0548" w:rsidP="001A0548">
      <w:pPr>
        <w:jc w:val="center"/>
        <w:rPr>
          <w:rFonts w:ascii="Cambria" w:hAnsi="Cambria"/>
          <w:b/>
          <w:bCs/>
        </w:rPr>
      </w:pPr>
      <w:r w:rsidRPr="002607B1">
        <w:rPr>
          <w:rFonts w:ascii="Cambria" w:hAnsi="Cambria" w:cs="Calibri"/>
          <w:noProof/>
          <w:color w:val="000000" w:themeColor="text1"/>
          <w:lang w:eastAsia="en-GB"/>
        </w:rPr>
        <mc:AlternateContent>
          <mc:Choice Requires="wpg">
            <w:drawing>
              <wp:anchor distT="0" distB="0" distL="114300" distR="114300" simplePos="0" relativeHeight="251661312" behindDoc="0" locked="0" layoutInCell="1" allowOverlap="1" wp14:anchorId="73738B71" wp14:editId="32B960C4">
                <wp:simplePos x="0" y="0"/>
                <wp:positionH relativeFrom="margin">
                  <wp:posOffset>-280670</wp:posOffset>
                </wp:positionH>
                <wp:positionV relativeFrom="topMargin">
                  <wp:posOffset>281305</wp:posOffset>
                </wp:positionV>
                <wp:extent cx="6505200" cy="633600"/>
                <wp:effectExtent l="0" t="0" r="0" b="0"/>
                <wp:wrapNone/>
                <wp:docPr id="1" name="Group 1"/>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6505200" cy="633600"/>
                          <a:chOff x="0" y="0"/>
                          <a:chExt cx="6504616" cy="633600"/>
                        </a:xfrm>
                      </wpg:grpSpPr>
                      <wps:wsp>
                        <wps:cNvPr id="5" name="Text Box 21"/>
                        <wps:cNvSpPr txBox="1">
                          <a:spLocks noChangeArrowheads="1"/>
                        </wps:cNvSpPr>
                        <wps:spPr bwMode="auto">
                          <a:xfrm>
                            <a:off x="2482850" y="0"/>
                            <a:ext cx="4021766" cy="633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A203043" w14:textId="77777777" w:rsidR="001A0548" w:rsidRDefault="001A0548" w:rsidP="001A0548">
                              <w:pPr>
                                <w:pStyle w:val="NormalWeb"/>
                                <w:spacing w:before="0" w:beforeAutospacing="0" w:after="0" w:afterAutospacing="0" w:line="240" w:lineRule="exact"/>
                                <w:jc w:val="right"/>
                              </w:pPr>
                              <w:r>
                                <w:rPr>
                                  <w:rFonts w:ascii="Bodoni MT" w:hAnsi="Bodoni MT"/>
                                  <w:smallCaps/>
                                  <w:color w:val="780000"/>
                                  <w:spacing w:val="26"/>
                                  <w:sz w:val="18"/>
                                  <w:szCs w:val="18"/>
                                </w:rPr>
                                <w:t>No.5A, Police Park Place, Colombo 00500, Sri Lanka</w:t>
                              </w:r>
                            </w:p>
                            <w:p w14:paraId="7FE85A8B" w14:textId="77777777" w:rsidR="001A0548" w:rsidRDefault="001A0548" w:rsidP="001A0548">
                              <w:pPr>
                                <w:pStyle w:val="NormalWeb"/>
                                <w:spacing w:before="0" w:beforeAutospacing="0" w:after="0" w:afterAutospacing="0" w:line="240" w:lineRule="exact"/>
                                <w:jc w:val="right"/>
                                <w:rPr>
                                  <w:rFonts w:ascii="Bodoni MT" w:hAnsi="Bodoni MT"/>
                                  <w:smallCaps/>
                                  <w:color w:val="780000"/>
                                  <w:spacing w:val="26"/>
                                  <w:sz w:val="18"/>
                                  <w:szCs w:val="18"/>
                                </w:rPr>
                              </w:pPr>
                              <w:r>
                                <w:rPr>
                                  <w:rFonts w:ascii="Bodoni MT" w:hAnsi="Bodoni MT"/>
                                  <w:smallCaps/>
                                  <w:color w:val="780000"/>
                                  <w:spacing w:val="26"/>
                                  <w:sz w:val="18"/>
                                  <w:szCs w:val="18"/>
                                </w:rPr>
                                <w:t>Tel &amp; Fax: + 94</w:t>
                              </w:r>
                              <w:r w:rsidRPr="00C13A76">
                                <w:rPr>
                                  <w:rFonts w:ascii="Bodoni MT" w:hAnsi="Bodoni MT"/>
                                  <w:smallCaps/>
                                  <w:color w:val="780000"/>
                                  <w:spacing w:val="26"/>
                                  <w:sz w:val="18"/>
                                  <w:szCs w:val="18"/>
                                </w:rPr>
                                <w:t xml:space="preserve"> 11 2055544</w:t>
                              </w:r>
                            </w:p>
                            <w:p w14:paraId="0FE68F65" w14:textId="77777777" w:rsidR="001A0548" w:rsidRDefault="001A0548" w:rsidP="001A0548">
                              <w:pPr>
                                <w:pStyle w:val="NormalWeb"/>
                                <w:spacing w:before="0" w:beforeAutospacing="0" w:after="0" w:afterAutospacing="0" w:line="240" w:lineRule="exact"/>
                                <w:jc w:val="right"/>
                              </w:pPr>
                              <w:r>
                                <w:rPr>
                                  <w:rFonts w:ascii="Bodoni MT" w:hAnsi="Bodoni MT"/>
                                  <w:smallCaps/>
                                  <w:color w:val="780000"/>
                                  <w:spacing w:val="26"/>
                                  <w:sz w:val="18"/>
                                  <w:szCs w:val="18"/>
                                </w:rPr>
                                <w:t>Email: reception@veriteresearch.org</w:t>
                              </w:r>
                            </w:p>
                            <w:p w14:paraId="1B17C3C6" w14:textId="77777777" w:rsidR="001A0548" w:rsidRDefault="001A0548" w:rsidP="001A0548">
                              <w:pPr>
                                <w:pStyle w:val="NormalWeb"/>
                                <w:spacing w:before="0" w:beforeAutospacing="0" w:after="0" w:afterAutospacing="0" w:line="240" w:lineRule="exact"/>
                                <w:jc w:val="right"/>
                              </w:pPr>
                            </w:p>
                          </w:txbxContent>
                        </wps:txbx>
                        <wps:bodyPr rot="0" vert="horz" wrap="square" lIns="91440" tIns="45720" rIns="91440" bIns="45720" anchor="t" anchorCtr="0" upright="1">
                          <a:noAutofit/>
                        </wps:bodyPr>
                      </wps:wsp>
                      <pic:pic xmlns:pic="http://schemas.openxmlformats.org/drawingml/2006/picture">
                        <pic:nvPicPr>
                          <pic:cNvPr id="6" name="Picture 6"/>
                          <pic:cNvPicPr>
                            <a:picLocks noChangeAspect="1"/>
                          </pic:cNvPicPr>
                        </pic:nvPicPr>
                        <pic:blipFill>
                          <a:blip r:embed="rId6"/>
                          <a:stretch>
                            <a:fillRect/>
                          </a:stretch>
                        </pic:blipFill>
                        <pic:spPr>
                          <a:xfrm>
                            <a:off x="0" y="25400"/>
                            <a:ext cx="1519555" cy="52705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73738B71" id="Group 1" o:spid="_x0000_s1026" style="position:absolute;left:0;text-align:left;margin-left:-22.1pt;margin-top:22.15pt;width:512.2pt;height:49.9pt;z-index:251661312;mso-position-horizontal-relative:margin;mso-position-vertical-relative:top-margin-area;mso-width-relative:margin;mso-height-relative:margin" coordsize="65046,6336"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">
                <o:lock v:ext="edit" aspectratio="t"/>
                <v:shapetype id="_x0000_t202" coordsize="21600,21600" o:spt="202" path="m,l,21600r21600,l21600,xe">
                  <v:stroke joinstyle="miter"/>
                  <v:path gradientshapeok="t" o:connecttype="rect"/>
                </v:shapetype>
                <v:shape id="Text Box 21" o:spid="_x0000_s1027" type="#_x0000_t202" style="position:absolute;left:24828;width:40218;height:63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" stroked="f">
                  <v:textbox>
                    <w:txbxContent>
                      <w:p w14:paraId="3A203043" w14:textId="77777777" w:rsidR="001A0548" w:rsidRDefault="001A0548" w:rsidP="001A0548">
                        <w:pPr>
                          <w:pStyle w:val="NormalWeb"/>
                          <w:spacing w:before="0" w:beforeAutospacing="0" w:after="0" w:afterAutospacing="0" w:line="240" w:lineRule="exact"/>
                          <w:jc w:val="right"/>
                        </w:pPr>
                        <w:r>
                          <w:rPr>
                            <w:rFonts w:ascii="Bodoni MT" w:hAnsi="Bodoni MT"/>
                            <w:smallCaps/>
                            <w:color w:val="780000"/>
                            <w:spacing w:val="26"/>
                            <w:sz w:val="18"/>
                            <w:szCs w:val="18"/>
                          </w:rPr>
                          <w:t>No.5A, Police Park Place, Colombo 00500, Sri Lanka</w:t>
                        </w:r>
                      </w:p>
                      <w:p w14:paraId="7FE85A8B" w14:textId="77777777" w:rsidR="001A0548" w:rsidRDefault="001A0548" w:rsidP="001A0548">
                        <w:pPr>
                          <w:pStyle w:val="NormalWeb"/>
                          <w:spacing w:before="0" w:beforeAutospacing="0" w:after="0" w:afterAutospacing="0" w:line="240" w:lineRule="exact"/>
                          <w:jc w:val="right"/>
                          <w:rPr>
                            <w:rFonts w:ascii="Bodoni MT" w:hAnsi="Bodoni MT"/>
                            <w:smallCaps/>
                            <w:color w:val="780000"/>
                            <w:spacing w:val="26"/>
                            <w:sz w:val="18"/>
                            <w:szCs w:val="18"/>
                          </w:rPr>
                        </w:pPr>
                        <w:r>
                          <w:rPr>
                            <w:rFonts w:ascii="Bodoni MT" w:hAnsi="Bodoni MT"/>
                            <w:smallCaps/>
                            <w:color w:val="780000"/>
                            <w:spacing w:val="26"/>
                            <w:sz w:val="18"/>
                            <w:szCs w:val="18"/>
                          </w:rPr>
                          <w:t>Tel &amp; Fax: + 94</w:t>
                        </w:r>
                        <w:r w:rsidRPr="00C13A76">
                          <w:rPr>
                            <w:rFonts w:ascii="Bodoni MT" w:hAnsi="Bodoni MT"/>
                            <w:smallCaps/>
                            <w:color w:val="780000"/>
                            <w:spacing w:val="26"/>
                            <w:sz w:val="18"/>
                            <w:szCs w:val="18"/>
                          </w:rPr>
                          <w:t xml:space="preserve"> 11 2055544</w:t>
                        </w:r>
                      </w:p>
                      <w:p w14:paraId="0FE68F65" w14:textId="77777777" w:rsidR="001A0548" w:rsidRDefault="001A0548" w:rsidP="001A0548">
                        <w:pPr>
                          <w:pStyle w:val="NormalWeb"/>
                          <w:spacing w:before="0" w:beforeAutospacing="0" w:after="0" w:afterAutospacing="0" w:line="240" w:lineRule="exact"/>
                          <w:jc w:val="right"/>
                        </w:pPr>
                        <w:r>
                          <w:rPr>
                            <w:rFonts w:ascii="Bodoni MT" w:hAnsi="Bodoni MT"/>
                            <w:smallCaps/>
                            <w:color w:val="780000"/>
                            <w:spacing w:val="26"/>
                            <w:sz w:val="18"/>
                            <w:szCs w:val="18"/>
                          </w:rPr>
                          <w:t>Email: reception@veriteresearch.org</w:t>
                        </w:r>
                      </w:p>
                      <w:p w14:paraId="1B17C3C6" w14:textId="77777777" w:rsidR="001A0548" w:rsidRDefault="001A0548" w:rsidP="001A0548">
                        <w:pPr>
                          <w:pStyle w:val="NormalWeb"/>
                          <w:spacing w:before="0" w:beforeAutospacing="0" w:after="0" w:afterAutospacing="0" w:line="240" w:lineRule="exact"/>
                          <w:jc w:val="right"/>
                        </w:pP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 o:spid="_x0000_s1028" type="#_x0000_t75" style="position:absolute;top:254;width:15195;height:52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">
                  <v:imagedata r:id="rId7" o:title=""/>
                </v:shape>
                <w10:wrap anchorx="margin" anchory="margin"/>
              </v:group>
            </w:pict>
          </mc:Fallback>
        </mc:AlternateContent>
      </w:r>
      <w:r>
        <w:rPr>
          <w:rFonts w:ascii="Cambria" w:hAnsi="Cambria"/>
          <w:b/>
          <w:bCs/>
        </w:rPr>
        <w:t xml:space="preserve">PRESS RELEASE – </w:t>
      </w:r>
      <w:r w:rsidR="00F61934">
        <w:rPr>
          <w:rFonts w:ascii="Cambria" w:hAnsi="Cambria"/>
          <w:b/>
          <w:bCs/>
        </w:rPr>
        <w:t>27</w:t>
      </w:r>
      <w:r w:rsidR="00F61934" w:rsidRPr="00F61934">
        <w:rPr>
          <w:rFonts w:ascii="Cambria" w:hAnsi="Cambria"/>
          <w:b/>
          <w:bCs/>
          <w:vertAlign w:val="superscript"/>
        </w:rPr>
        <w:t>th</w:t>
      </w:r>
      <w:r w:rsidR="00F61934">
        <w:rPr>
          <w:rFonts w:ascii="Cambria" w:hAnsi="Cambria"/>
          <w:b/>
          <w:bCs/>
        </w:rPr>
        <w:t xml:space="preserve"> </w:t>
      </w:r>
      <w:proofErr w:type="gramStart"/>
      <w:r w:rsidR="00E71565">
        <w:rPr>
          <w:rFonts w:ascii="Cambria" w:hAnsi="Cambria"/>
          <w:b/>
          <w:bCs/>
        </w:rPr>
        <w:t>JANUARY</w:t>
      </w:r>
      <w:r>
        <w:rPr>
          <w:rFonts w:ascii="Cambria" w:hAnsi="Cambria"/>
          <w:b/>
          <w:bCs/>
        </w:rPr>
        <w:t>,</w:t>
      </w:r>
      <w:proofErr w:type="gramEnd"/>
      <w:r>
        <w:rPr>
          <w:rFonts w:ascii="Cambria" w:hAnsi="Cambria"/>
          <w:b/>
          <w:bCs/>
        </w:rPr>
        <w:t xml:space="preserve"> 202</w:t>
      </w:r>
      <w:r w:rsidR="00F61934">
        <w:rPr>
          <w:rFonts w:ascii="Cambria" w:hAnsi="Cambria"/>
          <w:b/>
          <w:bCs/>
        </w:rPr>
        <w:t>3</w:t>
      </w:r>
    </w:p>
    <w:p w14:paraId="5C712D16" w14:textId="77777777" w:rsidR="00F61934" w:rsidRPr="00AE2234" w:rsidRDefault="00F61934" w:rsidP="00F61934">
      <w:pPr>
        <w:pStyle w:val="paragraph"/>
        <w:spacing w:before="0" w:beforeAutospacing="0" w:after="0" w:afterAutospacing="0"/>
        <w:jc w:val="center"/>
        <w:textAlignment w:val="baseline"/>
        <w:rPr>
          <w:rStyle w:val="normaltextrun"/>
          <w:rFonts w:ascii="Cambria" w:hAnsi="Cambria" w:cs="Calibri"/>
          <w:b/>
          <w:bCs/>
          <w:sz w:val="22"/>
          <w:szCs w:val="22"/>
          <w:lang w:val="en-GB"/>
        </w:rPr>
      </w:pPr>
      <w:r w:rsidRPr="00AE2234">
        <w:rPr>
          <w:rStyle w:val="normaltextrun"/>
          <w:rFonts w:ascii="Cambria" w:hAnsi="Cambria" w:cs="Calibri"/>
          <w:b/>
          <w:bCs/>
          <w:sz w:val="22"/>
          <w:szCs w:val="22"/>
          <w:lang w:val="en-GB"/>
        </w:rPr>
        <w:t xml:space="preserve">MP Abeysinghe unrealistic on revenue estimates being </w:t>
      </w:r>
      <w:proofErr w:type="gramStart"/>
      <w:r w:rsidRPr="00AE2234">
        <w:rPr>
          <w:rStyle w:val="normaltextrun"/>
          <w:rFonts w:ascii="Cambria" w:hAnsi="Cambria" w:cs="Calibri"/>
          <w:b/>
          <w:bCs/>
          <w:sz w:val="22"/>
          <w:szCs w:val="22"/>
          <w:lang w:val="en-GB"/>
        </w:rPr>
        <w:t>unrealistic</w:t>
      </w:r>
      <w:proofErr w:type="gramEnd"/>
    </w:p>
    <w:p w14:paraId="501E479C" w14:textId="3F8631B7" w:rsidR="00B1283E" w:rsidRDefault="00F61934" w:rsidP="001A0548">
      <w:pPr>
        <w:jc w:val="center"/>
        <w:rPr>
          <w:rFonts w:ascii="Cambria" w:hAnsi="Cambria"/>
          <w:b/>
          <w:bCs/>
        </w:rPr>
      </w:pPr>
      <w:r>
        <w:rPr>
          <w:rFonts w:ascii="Cambria" w:hAnsi="Cambria"/>
          <w:b/>
          <w:bCs/>
          <w:noProof/>
        </w:rPr>
        <w:drawing>
          <wp:anchor distT="0" distB="0" distL="114300" distR="114300" simplePos="0" relativeHeight="251663360" behindDoc="0" locked="0" layoutInCell="1" allowOverlap="1" wp14:anchorId="14000325" wp14:editId="67805BD2">
            <wp:simplePos x="0" y="0"/>
            <wp:positionH relativeFrom="column">
              <wp:posOffset>3223260</wp:posOffset>
            </wp:positionH>
            <wp:positionV relativeFrom="paragraph">
              <wp:posOffset>219075</wp:posOffset>
            </wp:positionV>
            <wp:extent cx="3040380" cy="3040380"/>
            <wp:effectExtent l="0" t="0" r="7620" b="7620"/>
            <wp:wrapThrough wrapText="bothSides">
              <wp:wrapPolygon edited="0">
                <wp:start x="0" y="0"/>
                <wp:lineTo x="0" y="21519"/>
                <wp:lineTo x="21519" y="21519"/>
                <wp:lineTo x="21519" y="0"/>
                <wp:lineTo x="0" y="0"/>
              </wp:wrapPolygon>
            </wp:wrapThrough>
            <wp:docPr id="8" name="Picture 8"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Text&#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3040380" cy="3040380"/>
                    </a:xfrm>
                    <a:prstGeom prst="rect">
                      <a:avLst/>
                    </a:prstGeom>
                  </pic:spPr>
                </pic:pic>
              </a:graphicData>
            </a:graphic>
            <wp14:sizeRelH relativeFrom="margin">
              <wp14:pctWidth>0</wp14:pctWidth>
            </wp14:sizeRelH>
            <wp14:sizeRelV relativeFrom="margin">
              <wp14:pctHeight>0</wp14:pctHeight>
            </wp14:sizeRelV>
          </wp:anchor>
        </w:drawing>
      </w:r>
      <w:r>
        <w:rPr>
          <w:rFonts w:ascii="Cambria" w:hAnsi="Cambria"/>
          <w:b/>
          <w:bCs/>
          <w:noProof/>
        </w:rPr>
        <w:drawing>
          <wp:anchor distT="0" distB="0" distL="114300" distR="114300" simplePos="0" relativeHeight="251662336" behindDoc="0" locked="0" layoutInCell="1" allowOverlap="1" wp14:anchorId="2DFB2C78" wp14:editId="1D7C2899">
            <wp:simplePos x="0" y="0"/>
            <wp:positionH relativeFrom="column">
              <wp:posOffset>19050</wp:posOffset>
            </wp:positionH>
            <wp:positionV relativeFrom="paragraph">
              <wp:posOffset>220980</wp:posOffset>
            </wp:positionV>
            <wp:extent cx="3032760" cy="3032760"/>
            <wp:effectExtent l="0" t="0" r="0" b="0"/>
            <wp:wrapThrough wrapText="bothSides">
              <wp:wrapPolygon edited="0">
                <wp:start x="0" y="0"/>
                <wp:lineTo x="0" y="21437"/>
                <wp:lineTo x="21437" y="21437"/>
                <wp:lineTo x="21437" y="0"/>
                <wp:lineTo x="0" y="0"/>
              </wp:wrapPolygon>
            </wp:wrapThrough>
            <wp:docPr id="7" name="Picture 7" descr="A picture containing text, pers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picture containing text, person&#10;&#10;Description automatically generated"/>
                    <pic:cNvPicPr/>
                  </pic:nvPicPr>
                  <pic:blipFill>
                    <a:blip r:embed="rId9" cstate="print">
                      <a:extLst>
                        <a:ext uri="{28A0092B-C50C-407E-A947-70E740481C1C}">
                          <a14:useLocalDpi xmlns:a14="http://schemas.microsoft.com/office/drawing/2010/main" val="0"/>
                        </a:ext>
                      </a:extLst>
                    </a:blip>
                    <a:stretch>
                      <a:fillRect/>
                    </a:stretch>
                  </pic:blipFill>
                  <pic:spPr>
                    <a:xfrm>
                      <a:off x="0" y="0"/>
                      <a:ext cx="3032760" cy="3032760"/>
                    </a:xfrm>
                    <a:prstGeom prst="rect">
                      <a:avLst/>
                    </a:prstGeom>
                  </pic:spPr>
                </pic:pic>
              </a:graphicData>
            </a:graphic>
            <wp14:sizeRelH relativeFrom="margin">
              <wp14:pctWidth>0</wp14:pctWidth>
            </wp14:sizeRelH>
            <wp14:sizeRelV relativeFrom="margin">
              <wp14:pctHeight>0</wp14:pctHeight>
            </wp14:sizeRelV>
          </wp:anchor>
        </w:drawing>
      </w:r>
    </w:p>
    <w:p w14:paraId="0E77DDF7" w14:textId="76B53AED" w:rsidR="00F61934" w:rsidRDefault="00F61934" w:rsidP="001A0548">
      <w:pPr>
        <w:jc w:val="center"/>
        <w:rPr>
          <w:rFonts w:ascii="Cambria" w:hAnsi="Cambria"/>
          <w:b/>
          <w:bCs/>
        </w:rPr>
      </w:pPr>
    </w:p>
    <w:p w14:paraId="54EE1002" w14:textId="77777777" w:rsidR="00F61934" w:rsidRPr="00F61934" w:rsidRDefault="00F61934" w:rsidP="00F61934">
      <w:pPr>
        <w:jc w:val="both"/>
        <w:rPr>
          <w:rFonts w:ascii="Cambria" w:hAnsi="Cambria"/>
        </w:rPr>
      </w:pPr>
      <w:r w:rsidRPr="00F61934">
        <w:rPr>
          <w:rFonts w:ascii="Cambria" w:hAnsi="Cambria"/>
        </w:rPr>
        <w:t>The MP makes two claims: (1) The 2023 budget estimate has a revenue increase of 70 % from 2022, while the increases have never been over 20% in the past. (2) This revenue estimate at over LKR 3,000 billion is the highest in Sri Lankan history, and that it has never been more than LKR 2,000 billion in the past. Through these claims, the MP is arguing that the revenue target for 2023 is unprecedented and unrealistic in terms of the percentage increase and the total forecasted revenue figures. To evaluate these claims, Factcheck.lk consulted the CBSL Annual Report for 2021, the 2023 budget speech.</w:t>
      </w:r>
    </w:p>
    <w:p w14:paraId="4BE90C25" w14:textId="77777777" w:rsidR="00F61934" w:rsidRPr="00F61934" w:rsidRDefault="00F61934" w:rsidP="00F61934">
      <w:pPr>
        <w:jc w:val="both"/>
        <w:rPr>
          <w:rFonts w:ascii="Cambria" w:hAnsi="Cambria"/>
        </w:rPr>
      </w:pPr>
      <w:r w:rsidRPr="00F61934">
        <w:rPr>
          <w:rFonts w:ascii="Cambria" w:hAnsi="Cambria"/>
          <w:b/>
          <w:bCs/>
        </w:rPr>
        <w:t xml:space="preserve">Claim 1: </w:t>
      </w:r>
      <w:r w:rsidRPr="00F61934">
        <w:rPr>
          <w:rFonts w:ascii="Cambria" w:hAnsi="Cambria"/>
        </w:rPr>
        <w:t xml:space="preserve">The claim that this increase in revenue is unprecedented is incorrect. About 11 times since 1950, the nominal revenue has increased by more than the 20% maximum cited by the MP, with the highest percentage increase being 75% in 1978. The estimated revenue increase for 2023, from the revised revenue estimates for 2022, is 64% which is a little less than the 70% cited by the MP. </w:t>
      </w:r>
    </w:p>
    <w:p w14:paraId="4683C51A" w14:textId="77777777" w:rsidR="00F61934" w:rsidRPr="00F61934" w:rsidRDefault="00F61934" w:rsidP="00F61934">
      <w:pPr>
        <w:jc w:val="both"/>
        <w:rPr>
          <w:rFonts w:ascii="Cambria" w:hAnsi="Cambria"/>
        </w:rPr>
      </w:pPr>
      <w:r w:rsidRPr="00F61934">
        <w:rPr>
          <w:rFonts w:ascii="Cambria" w:hAnsi="Cambria"/>
          <w:b/>
          <w:bCs/>
        </w:rPr>
        <w:t>Claim 2:</w:t>
      </w:r>
      <w:r w:rsidRPr="00F61934">
        <w:rPr>
          <w:rFonts w:ascii="Cambria" w:hAnsi="Cambria"/>
        </w:rPr>
        <w:t xml:space="preserve"> As claimed by the MP the expected revenue for 2023 is the highest nominal value on record, at LKR 3,408 billion. As claimed, nominal revenue has also never exceeded LKR 2,000 billion. Even though the numbers are correct, the derived argument is incorrect. It is normal for the revenue estimate in most budgets to be the highest on record because inflation and economic growth will result in an increase of the nominal value of revenue collected, even when revenue remains the same as a percentage of GDP. To evaluate in terms of what is sensible or achievable, the comparison would be the real value (inflation adjusted value) or in terms of the percentage of GDP. On those measures the 2023 estimate is not unprecedented or an excessively high or an unrealistic estimate. (For all the </w:t>
      </w:r>
      <w:r w:rsidRPr="00F61934">
        <w:rPr>
          <w:rFonts w:ascii="Cambria" w:hAnsi="Cambria"/>
        </w:rPr>
        <w:lastRenderedPageBreak/>
        <w:t>years in which the real value and the revenue as percentage of GDP is higher, see full version on FactCheck.lk).</w:t>
      </w:r>
    </w:p>
    <w:p w14:paraId="482D523B" w14:textId="77777777" w:rsidR="00F61934" w:rsidRPr="00F61934" w:rsidRDefault="00F61934" w:rsidP="00F61934">
      <w:pPr>
        <w:jc w:val="both"/>
        <w:rPr>
          <w:rFonts w:ascii="Cambria" w:hAnsi="Cambria"/>
        </w:rPr>
      </w:pPr>
      <w:r w:rsidRPr="00F61934">
        <w:rPr>
          <w:rFonts w:ascii="Cambria" w:hAnsi="Cambria"/>
        </w:rPr>
        <w:t xml:space="preserve">The MP is wrong on the percentage increase of revenue being unprecedented and hugely misleading on the total value of revenue being unrealistic. Therefore, we classify the MP’s statement as FALSE. </w:t>
      </w:r>
    </w:p>
    <w:p w14:paraId="19A25D26" w14:textId="77777777" w:rsidR="00F61934" w:rsidRDefault="00F61934" w:rsidP="00F61934">
      <w:pPr>
        <w:spacing w:before="100" w:beforeAutospacing="1" w:after="100" w:afterAutospacing="1" w:line="276" w:lineRule="auto"/>
        <w:textAlignment w:val="baseline"/>
        <w:rPr>
          <w:rFonts w:ascii="Cambria" w:eastAsia="Times New Roman" w:hAnsi="Cambria" w:cs="Times New Roman"/>
          <w:i/>
          <w:iCs/>
        </w:rPr>
      </w:pPr>
      <w:r w:rsidRPr="00F61934">
        <w:rPr>
          <w:rFonts w:ascii="Cambria" w:eastAsia="Times New Roman" w:hAnsi="Cambria" w:cs="Times New Roman"/>
          <w:i/>
          <w:iCs/>
        </w:rPr>
        <w:t>*</w:t>
      </w:r>
      <w:proofErr w:type="spellStart"/>
      <w:r w:rsidRPr="00F61934">
        <w:rPr>
          <w:rFonts w:ascii="Cambria" w:eastAsia="Times New Roman" w:hAnsi="Cambria" w:cs="Times New Roman"/>
          <w:i/>
          <w:iCs/>
        </w:rPr>
        <w:t>FactCheck.lk’s</w:t>
      </w:r>
      <w:proofErr w:type="spellEnd"/>
      <w:r w:rsidRPr="00F61934">
        <w:rPr>
          <w:rFonts w:ascii="Cambria" w:eastAsia="Times New Roman" w:hAnsi="Cambria" w:cs="Times New Roman"/>
          <w:i/>
          <w:iCs/>
        </w:rPr>
        <w:t xml:space="preserve"> verdict is based on the most recent information that is publicly accessible. As with every fact check, if new information becomes available, FactCheck.lk will revisit the assessment.</w:t>
      </w:r>
    </w:p>
    <w:p w14:paraId="468F0A64" w14:textId="4988A157" w:rsidR="00B1283E" w:rsidRPr="00F61934" w:rsidRDefault="00B1283E" w:rsidP="00F61934">
      <w:pPr>
        <w:spacing w:before="100" w:beforeAutospacing="1" w:after="100" w:afterAutospacing="1" w:line="276" w:lineRule="auto"/>
        <w:textAlignment w:val="baseline"/>
        <w:rPr>
          <w:rFonts w:ascii="Cambria" w:eastAsia="Times New Roman" w:hAnsi="Cambria" w:cs="Times New Roman"/>
          <w:i/>
          <w:iCs/>
        </w:rPr>
      </w:pPr>
      <w:r w:rsidRPr="00191123">
        <w:rPr>
          <w:rFonts w:ascii="Cambria" w:hAnsi="Cambria"/>
        </w:rPr>
        <w:t xml:space="preserve">FactCheck.lk is a platform run by Verité Research.  </w:t>
      </w:r>
    </w:p>
    <w:p w14:paraId="788E661B" w14:textId="77777777" w:rsidR="00B1283E" w:rsidRPr="00191123" w:rsidRDefault="00B1283E" w:rsidP="00B1283E">
      <w:pPr>
        <w:jc w:val="both"/>
        <w:rPr>
          <w:rFonts w:ascii="Cambria" w:hAnsi="Cambria"/>
        </w:rPr>
      </w:pPr>
      <w:r w:rsidRPr="00191123">
        <w:rPr>
          <w:rFonts w:ascii="Cambria" w:hAnsi="Cambria"/>
        </w:rPr>
        <w:t xml:space="preserve">For more fact checks, visit our website at www.factcheck.lk.  </w:t>
      </w:r>
    </w:p>
    <w:p w14:paraId="09F01A77" w14:textId="77777777" w:rsidR="00B1283E" w:rsidRDefault="00B1283E" w:rsidP="001A0548">
      <w:pPr>
        <w:jc w:val="center"/>
        <w:rPr>
          <w:rFonts w:ascii="Cambria" w:hAnsi="Cambria"/>
          <w:b/>
          <w:bCs/>
        </w:rPr>
      </w:pPr>
    </w:p>
    <w:p w14:paraId="5B33F60F" w14:textId="77777777" w:rsidR="00C0096C" w:rsidRDefault="001A0548">
      <w:r w:rsidRPr="002607B1">
        <w:rPr>
          <w:rFonts w:ascii="Cambria" w:hAnsi="Cambria" w:cs="Calibri"/>
          <w:noProof/>
          <w:color w:val="000000" w:themeColor="text1"/>
          <w:lang w:eastAsia="en-GB"/>
        </w:rPr>
        <mc:AlternateContent>
          <mc:Choice Requires="wpg">
            <w:drawing>
              <wp:anchor distT="0" distB="0" distL="114300" distR="114300" simplePos="0" relativeHeight="251659264" behindDoc="0" locked="0" layoutInCell="1" allowOverlap="1" wp14:anchorId="0CC21CA4" wp14:editId="0DD18677">
                <wp:simplePos x="0" y="0"/>
                <wp:positionH relativeFrom="margin">
                  <wp:posOffset>-280670</wp:posOffset>
                </wp:positionH>
                <wp:positionV relativeFrom="topMargin">
                  <wp:posOffset>281305</wp:posOffset>
                </wp:positionV>
                <wp:extent cx="6505200" cy="633600"/>
                <wp:effectExtent l="0" t="0" r="0" b="0"/>
                <wp:wrapNone/>
                <wp:docPr id="2" name="Group 2"/>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6505200" cy="633600"/>
                          <a:chOff x="0" y="0"/>
                          <a:chExt cx="6504616" cy="633600"/>
                        </a:xfrm>
                      </wpg:grpSpPr>
                      <wps:wsp>
                        <wps:cNvPr id="3" name="Text Box 21"/>
                        <wps:cNvSpPr txBox="1">
                          <a:spLocks noChangeArrowheads="1"/>
                        </wps:cNvSpPr>
                        <wps:spPr bwMode="auto">
                          <a:xfrm>
                            <a:off x="2482850" y="0"/>
                            <a:ext cx="4021766" cy="633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54D7683" w14:textId="77777777" w:rsidR="001A0548" w:rsidRDefault="001A0548" w:rsidP="001A0548">
                              <w:pPr>
                                <w:pStyle w:val="NormalWeb"/>
                                <w:spacing w:before="0" w:beforeAutospacing="0" w:after="0" w:afterAutospacing="0" w:line="240" w:lineRule="exact"/>
                                <w:jc w:val="right"/>
                              </w:pPr>
                              <w:r>
                                <w:rPr>
                                  <w:rFonts w:ascii="Bodoni MT" w:hAnsi="Bodoni MT"/>
                                  <w:smallCaps/>
                                  <w:color w:val="780000"/>
                                  <w:spacing w:val="26"/>
                                  <w:sz w:val="18"/>
                                  <w:szCs w:val="18"/>
                                </w:rPr>
                                <w:t>No.5A, Police Park Place, Colombo 00500, Sri Lanka</w:t>
                              </w:r>
                            </w:p>
                            <w:p w14:paraId="57C832EA" w14:textId="77777777" w:rsidR="001A0548" w:rsidRDefault="001A0548" w:rsidP="001A0548">
                              <w:pPr>
                                <w:pStyle w:val="NormalWeb"/>
                                <w:spacing w:before="0" w:beforeAutospacing="0" w:after="0" w:afterAutospacing="0" w:line="240" w:lineRule="exact"/>
                                <w:jc w:val="right"/>
                                <w:rPr>
                                  <w:rFonts w:ascii="Bodoni MT" w:hAnsi="Bodoni MT"/>
                                  <w:smallCaps/>
                                  <w:color w:val="780000"/>
                                  <w:spacing w:val="26"/>
                                  <w:sz w:val="18"/>
                                  <w:szCs w:val="18"/>
                                </w:rPr>
                              </w:pPr>
                              <w:r>
                                <w:rPr>
                                  <w:rFonts w:ascii="Bodoni MT" w:hAnsi="Bodoni MT"/>
                                  <w:smallCaps/>
                                  <w:color w:val="780000"/>
                                  <w:spacing w:val="26"/>
                                  <w:sz w:val="18"/>
                                  <w:szCs w:val="18"/>
                                </w:rPr>
                                <w:t>Tel &amp; Fax: + 94</w:t>
                              </w:r>
                              <w:r w:rsidRPr="00C13A76">
                                <w:rPr>
                                  <w:rFonts w:ascii="Bodoni MT" w:hAnsi="Bodoni MT"/>
                                  <w:smallCaps/>
                                  <w:color w:val="780000"/>
                                  <w:spacing w:val="26"/>
                                  <w:sz w:val="18"/>
                                  <w:szCs w:val="18"/>
                                </w:rPr>
                                <w:t xml:space="preserve"> 11 2055544</w:t>
                              </w:r>
                            </w:p>
                            <w:p w14:paraId="3656251B" w14:textId="77777777" w:rsidR="001A0548" w:rsidRDefault="001A0548" w:rsidP="001A0548">
                              <w:pPr>
                                <w:pStyle w:val="NormalWeb"/>
                                <w:spacing w:before="0" w:beforeAutospacing="0" w:after="0" w:afterAutospacing="0" w:line="240" w:lineRule="exact"/>
                                <w:jc w:val="right"/>
                              </w:pPr>
                              <w:r>
                                <w:rPr>
                                  <w:rFonts w:ascii="Bodoni MT" w:hAnsi="Bodoni MT"/>
                                  <w:smallCaps/>
                                  <w:color w:val="780000"/>
                                  <w:spacing w:val="26"/>
                                  <w:sz w:val="18"/>
                                  <w:szCs w:val="18"/>
                                </w:rPr>
                                <w:t>Email: reception@veriteresearch.org</w:t>
                              </w:r>
                            </w:p>
                            <w:p w14:paraId="21DA5E71" w14:textId="77777777" w:rsidR="001A0548" w:rsidRDefault="001A0548" w:rsidP="001A0548">
                              <w:pPr>
                                <w:pStyle w:val="NormalWeb"/>
                                <w:spacing w:before="0" w:beforeAutospacing="0" w:after="0" w:afterAutospacing="0" w:line="240" w:lineRule="exact"/>
                                <w:jc w:val="right"/>
                              </w:pPr>
                            </w:p>
                          </w:txbxContent>
                        </wps:txbx>
                        <wps:bodyPr rot="0" vert="horz" wrap="square" lIns="91440" tIns="45720" rIns="91440" bIns="45720" anchor="t" anchorCtr="0" upright="1">
                          <a:noAutofit/>
                        </wps:bodyPr>
                      </wps:wsp>
                      <pic:pic xmlns:pic="http://schemas.openxmlformats.org/drawingml/2006/picture">
                        <pic:nvPicPr>
                          <pic:cNvPr id="4" name="Picture 4"/>
                          <pic:cNvPicPr>
                            <a:picLocks noChangeAspect="1"/>
                          </pic:cNvPicPr>
                        </pic:nvPicPr>
                        <pic:blipFill>
                          <a:blip r:embed="rId6"/>
                          <a:stretch>
                            <a:fillRect/>
                          </a:stretch>
                        </pic:blipFill>
                        <pic:spPr>
                          <a:xfrm>
                            <a:off x="0" y="25400"/>
                            <a:ext cx="1519555" cy="52705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0CC21CA4" id="Group 2" o:spid="_x0000_s1029" style="position:absolute;margin-left:-22.1pt;margin-top:22.15pt;width:512.2pt;height:49.9pt;z-index:251659264;mso-position-horizontal-relative:margin;mso-position-vertical-relative:top-margin-area;mso-width-relative:margin;mso-height-relative:margin" coordsize="65046,6336"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">
                <o:lock v:ext="edit" aspectratio="t"/>
                <v:shape id="Text Box 21" o:spid="_x0000_s1030" type="#_x0000_t202" style="position:absolute;left:24828;width:40218;height:63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" stroked="f">
                  <v:textbox>
                    <w:txbxContent>
                      <w:p w14:paraId="154D7683" w14:textId="77777777" w:rsidR="001A0548" w:rsidRDefault="001A0548" w:rsidP="001A0548">
                        <w:pPr>
                          <w:pStyle w:val="NormalWeb"/>
                          <w:spacing w:before="0" w:beforeAutospacing="0" w:after="0" w:afterAutospacing="0" w:line="240" w:lineRule="exact"/>
                          <w:jc w:val="right"/>
                        </w:pPr>
                        <w:r>
                          <w:rPr>
                            <w:rFonts w:ascii="Bodoni MT" w:hAnsi="Bodoni MT"/>
                            <w:smallCaps/>
                            <w:color w:val="780000"/>
                            <w:spacing w:val="26"/>
                            <w:sz w:val="18"/>
                            <w:szCs w:val="18"/>
                          </w:rPr>
                          <w:t>No.5A, Police Park Place, Colombo 00500, Sri Lanka</w:t>
                        </w:r>
                      </w:p>
                      <w:p w14:paraId="57C832EA" w14:textId="77777777" w:rsidR="001A0548" w:rsidRDefault="001A0548" w:rsidP="001A0548">
                        <w:pPr>
                          <w:pStyle w:val="NormalWeb"/>
                          <w:spacing w:before="0" w:beforeAutospacing="0" w:after="0" w:afterAutospacing="0" w:line="240" w:lineRule="exact"/>
                          <w:jc w:val="right"/>
                          <w:rPr>
                            <w:rFonts w:ascii="Bodoni MT" w:hAnsi="Bodoni MT"/>
                            <w:smallCaps/>
                            <w:color w:val="780000"/>
                            <w:spacing w:val="26"/>
                            <w:sz w:val="18"/>
                            <w:szCs w:val="18"/>
                          </w:rPr>
                        </w:pPr>
                        <w:r>
                          <w:rPr>
                            <w:rFonts w:ascii="Bodoni MT" w:hAnsi="Bodoni MT"/>
                            <w:smallCaps/>
                            <w:color w:val="780000"/>
                            <w:spacing w:val="26"/>
                            <w:sz w:val="18"/>
                            <w:szCs w:val="18"/>
                          </w:rPr>
                          <w:t>Tel &amp; Fax: + 94</w:t>
                        </w:r>
                        <w:r w:rsidRPr="00C13A76">
                          <w:rPr>
                            <w:rFonts w:ascii="Bodoni MT" w:hAnsi="Bodoni MT"/>
                            <w:smallCaps/>
                            <w:color w:val="780000"/>
                            <w:spacing w:val="26"/>
                            <w:sz w:val="18"/>
                            <w:szCs w:val="18"/>
                          </w:rPr>
                          <w:t xml:space="preserve"> 11 2055544</w:t>
                        </w:r>
                      </w:p>
                      <w:p w14:paraId="3656251B" w14:textId="77777777" w:rsidR="001A0548" w:rsidRDefault="001A0548" w:rsidP="001A0548">
                        <w:pPr>
                          <w:pStyle w:val="NormalWeb"/>
                          <w:spacing w:before="0" w:beforeAutospacing="0" w:after="0" w:afterAutospacing="0" w:line="240" w:lineRule="exact"/>
                          <w:jc w:val="right"/>
                        </w:pPr>
                        <w:r>
                          <w:rPr>
                            <w:rFonts w:ascii="Bodoni MT" w:hAnsi="Bodoni MT"/>
                            <w:smallCaps/>
                            <w:color w:val="780000"/>
                            <w:spacing w:val="26"/>
                            <w:sz w:val="18"/>
                            <w:szCs w:val="18"/>
                          </w:rPr>
                          <w:t>Email: reception@veriteresearch.org</w:t>
                        </w:r>
                      </w:p>
                      <w:p w14:paraId="21DA5E71" w14:textId="77777777" w:rsidR="001A0548" w:rsidRDefault="001A0548" w:rsidP="001A0548">
                        <w:pPr>
                          <w:pStyle w:val="NormalWeb"/>
                          <w:spacing w:before="0" w:beforeAutospacing="0" w:after="0" w:afterAutospacing="0" w:line="240" w:lineRule="exact"/>
                          <w:jc w:val="right"/>
                        </w:pPr>
                      </w:p>
                    </w:txbxContent>
                  </v:textbox>
                </v:shape>
                <v:shape id="Picture 4" o:spid="_x0000_s1031" type="#_x0000_t75" style="position:absolute;top:254;width:15195;height:52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">
                  <v:imagedata r:id="rId7" o:title=""/>
                </v:shape>
                <w10:wrap anchorx="margin" anchory="margin"/>
              </v:group>
            </w:pict>
          </mc:Fallback>
        </mc:AlternateContent>
      </w:r>
    </w:p>
    <w:sectPr w:rsidR="00C0096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Iskoola Pota">
    <w:panose1 w:val="020B0502040204020203"/>
    <w:charset w:val="4D"/>
    <w:family w:val="swiss"/>
    <w:pitch w:val="variable"/>
    <w:sig w:usb0="00000003" w:usb1="00000000" w:usb2="00000200" w:usb3="00000000" w:csb0="0000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Bodoni MT">
    <w:panose1 w:val="02070603080606020203"/>
    <w:charset w:val="00"/>
    <w:family w:val="roman"/>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attachedTemplate r:id="rId1"/>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1934"/>
    <w:rsid w:val="000919D2"/>
    <w:rsid w:val="001A0548"/>
    <w:rsid w:val="00243446"/>
    <w:rsid w:val="00A20186"/>
    <w:rsid w:val="00B1283E"/>
    <w:rsid w:val="00B14669"/>
    <w:rsid w:val="00C0096C"/>
    <w:rsid w:val="00E71565"/>
    <w:rsid w:val="00F61934"/>
  </w:rsids>
  <m:mathPr>
    <m:mathFont m:val="Cambria Math"/>
    <m:brkBin m:val="before"/>
    <m:brkBinSub m:val="--"/>
    <m:smallFrac m:val="0"/>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89549A"/>
  <w15:chartTrackingRefBased/>
  <w15:docId w15:val="{97A7231F-6DC7-4CD5-BAFF-8C8AB553F1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A054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1A0548"/>
    <w:pPr>
      <w:spacing w:before="100" w:beforeAutospacing="1" w:after="100" w:afterAutospacing="1" w:line="240" w:lineRule="auto"/>
    </w:pPr>
    <w:rPr>
      <w:rFonts w:ascii="Times New Roman" w:eastAsia="Times New Roman" w:hAnsi="Times New Roman" w:cs="Times New Roman"/>
      <w:sz w:val="24"/>
      <w:szCs w:val="24"/>
      <w:lang w:val="en-GB" w:eastAsia="en-GB" w:bidi="si-LK"/>
    </w:rPr>
  </w:style>
  <w:style w:type="paragraph" w:customStyle="1" w:styleId="paragraph">
    <w:name w:val="paragraph"/>
    <w:basedOn w:val="Normal"/>
    <w:rsid w:val="00F6193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F6193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tyles" Target="styles.xml"/><Relationship Id="rId7" Type="http://schemas.openxmlformats.org/officeDocument/2006/relationships/image" Target="media/image2.jpe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image" Target="media/image1.jp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D:\Verit&#233;%20Research\Media%20Team%20-%20MDA_MFC01\FactCheck%20Research\Fact%20checks\2.%20Work-in%20progress\Templates\20220902_Verit&#233;Media_FactCheckPressRelease_%5bName%5d_En.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BC6ACE1C2EA144AA387C8872D75FE0" ma:contentTypeVersion="16" ma:contentTypeDescription="Create a new document." ma:contentTypeScope="" ma:versionID="c621d060ad3d232224bdc2441d279134">
  <xsd:schema xmlns:xsd="http://www.w3.org/2001/XMLSchema" xmlns:xs="http://www.w3.org/2001/XMLSchema" xmlns:p="http://schemas.microsoft.com/office/2006/metadata/properties" xmlns:ns2="b525e57b-a09f-41ba-9e69-9022347623df" xmlns:ns3="9152755b-ef5c-4628-adab-b4ae8201551e" targetNamespace="http://schemas.microsoft.com/office/2006/metadata/properties" ma:root="true" ma:fieldsID="1a6d542e445f12001bf1eaed593f70b1" ns2:_="" ns3:_="">
    <xsd:import namespace="b525e57b-a09f-41ba-9e69-9022347623df"/>
    <xsd:import namespace="9152755b-ef5c-4628-adab-b4ae8201551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25e57b-a09f-41ba-9e69-9022347623d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5f2ca517-5cff-4c31-9338-3a2195d26348}" ma:internalName="TaxCatchAll" ma:showField="CatchAllData" ma:web="b525e57b-a09f-41ba-9e69-9022347623df">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9152755b-ef5c-4628-adab-b4ae8201551e"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a6f25690-33d4-491f-9f24-9e698fb414d2"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14F56A2-D1B2-42AC-BAF4-9F022BBFAF1F}">
  <ds:schemaRefs>
    <ds:schemaRef ds:uri="http://schemas.microsoft.com/sharepoint/v3/contenttype/forms"/>
  </ds:schemaRefs>
</ds:datastoreItem>
</file>

<file path=customXml/itemProps2.xml><?xml version="1.0" encoding="utf-8"?>
<ds:datastoreItem xmlns:ds="http://schemas.openxmlformats.org/officeDocument/2006/customXml" ds:itemID="{CD626CE7-A686-47A3-8194-D7BD37EF72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25e57b-a09f-41ba-9e69-9022347623df"/>
    <ds:schemaRef ds:uri="9152755b-ef5c-4628-adab-b4ae820155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D:\Verité Research\Media Team - MDA_MFC01\FactCheck Research\Fact checks\2. Work-in progress\Templates\20220902_VeritéMedia_FactCheckPressRelease_[Name]_En.dotx</Template>
  <TotalTime>13</TotalTime>
  <Pages>2</Pages>
  <Words>376</Words>
  <Characters>2146</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Jonathan  Cruse</cp:lastModifiedBy>
  <cp:revision>3</cp:revision>
  <dcterms:created xsi:type="dcterms:W3CDTF">2023-01-27T10:28:00Z</dcterms:created>
  <dcterms:modified xsi:type="dcterms:W3CDTF">2023-04-17T08:03:00Z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c3bb9b3ce83c4064a6770dd00c6bcc6f77ce3d783e0aa99b50a85f112b7bcc58</vt:lpwstr>
  </property>
</Properties>
</file>